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DB76" w14:textId="63F705E0" w:rsidR="00B30842" w:rsidRPr="00B30842" w:rsidRDefault="00B30842">
      <w:pPr>
        <w:rPr>
          <w:b/>
          <w:bCs/>
        </w:rPr>
      </w:pPr>
      <w:r w:rsidRPr="00B30842">
        <w:rPr>
          <w:b/>
          <w:bCs/>
        </w:rPr>
        <w:t>Sample document</w:t>
      </w:r>
    </w:p>
    <w:p w14:paraId="7CFFE704" w14:textId="10E459BC" w:rsidR="00B30842" w:rsidRDefault="00B30842">
      <w:r>
        <w:t>This is a second line</w:t>
      </w:r>
    </w:p>
    <w:p w14:paraId="3A138BF6" w14:textId="1AED2832" w:rsidR="00B30842" w:rsidRDefault="00B30842">
      <w:r>
        <w:br w:type="page"/>
      </w:r>
    </w:p>
    <w:p w14:paraId="172BD91D" w14:textId="59796A6A" w:rsidR="00B30842" w:rsidRDefault="00B30842">
      <w:r>
        <w:t>This is the second page</w:t>
      </w:r>
    </w:p>
    <w:sectPr w:rsidR="00B30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8729B" w14:textId="77777777" w:rsidR="00004FF6" w:rsidRDefault="00004FF6" w:rsidP="00B30842">
      <w:pPr>
        <w:spacing w:after="0" w:line="240" w:lineRule="auto"/>
      </w:pPr>
      <w:r>
        <w:separator/>
      </w:r>
    </w:p>
  </w:endnote>
  <w:endnote w:type="continuationSeparator" w:id="0">
    <w:p w14:paraId="207A4A83" w14:textId="77777777" w:rsidR="00004FF6" w:rsidRDefault="00004FF6" w:rsidP="00B30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86B50" w14:textId="77777777" w:rsidR="00004FF6" w:rsidRDefault="00004FF6" w:rsidP="00B30842">
      <w:pPr>
        <w:spacing w:after="0" w:line="240" w:lineRule="auto"/>
      </w:pPr>
      <w:r>
        <w:separator/>
      </w:r>
    </w:p>
  </w:footnote>
  <w:footnote w:type="continuationSeparator" w:id="0">
    <w:p w14:paraId="10B4A6D2" w14:textId="77777777" w:rsidR="00004FF6" w:rsidRDefault="00004FF6" w:rsidP="00B308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842"/>
    <w:rsid w:val="00004FF6"/>
    <w:rsid w:val="000C2368"/>
    <w:rsid w:val="00152E55"/>
    <w:rsid w:val="001E69F7"/>
    <w:rsid w:val="002B436C"/>
    <w:rsid w:val="004F263F"/>
    <w:rsid w:val="004F3823"/>
    <w:rsid w:val="0069764D"/>
    <w:rsid w:val="00763244"/>
    <w:rsid w:val="007F2E88"/>
    <w:rsid w:val="00986E20"/>
    <w:rsid w:val="00AB1CAE"/>
    <w:rsid w:val="00B30842"/>
    <w:rsid w:val="00D10432"/>
    <w:rsid w:val="00F94243"/>
    <w:rsid w:val="00FB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E6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842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842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842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842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842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84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84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84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84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30842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30842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30842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30842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30842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3084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30842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3084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3084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30842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30842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84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B3084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84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B30842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30842"/>
    <w:pPr>
      <w:ind w:left="720"/>
      <w:contextualSpacing/>
    </w:pPr>
  </w:style>
  <w:style w:type="character" w:styleId="IntenseEmphasis">
    <w:name w:val="Intense Emphasis"/>
    <w:uiPriority w:val="21"/>
    <w:qFormat/>
    <w:rsid w:val="00B30842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84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B30842"/>
    <w:rPr>
      <w:i/>
      <w:iCs/>
      <w:color w:val="0F4761"/>
    </w:rPr>
  </w:style>
  <w:style w:type="character" w:styleId="IntenseReference">
    <w:name w:val="Intense Reference"/>
    <w:uiPriority w:val="32"/>
    <w:qFormat/>
    <w:rsid w:val="00B30842"/>
    <w:rPr>
      <w:b/>
      <w:bCs/>
      <w:smallCaps/>
      <w:color w:val="0F476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3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842"/>
  </w:style>
  <w:style w:type="paragraph" w:styleId="Footer">
    <w:name w:val="footer"/>
    <w:basedOn w:val="Normal"/>
    <w:link w:val="FooterChar"/>
    <w:uiPriority w:val="99"/>
    <w:unhideWhenUsed/>
    <w:rsid w:val="00B3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sample.dotm</Template>
  <TotalTime>0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Read</dc:creator>
  <cp:keywords/>
  <dc:description/>
  <cp:lastModifiedBy>Jacob Read</cp:lastModifiedBy>
  <cp:revision>2</cp:revision>
  <cp:lastPrinted>2025-06-07T10:03:00Z</cp:lastPrinted>
  <dcterms:created xsi:type="dcterms:W3CDTF">2025-06-07T10:05:00Z</dcterms:created>
  <dcterms:modified xsi:type="dcterms:W3CDTF">2025-06-07T10:05:00Z</dcterms:modified>
</cp:coreProperties>
</file>